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08832" w14:textId="7A7CD7E0" w:rsidR="00FB5A49" w:rsidRDefault="00FB5A49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</w:p>
    <w:p w14:paraId="16B7768F" w14:textId="77777777" w:rsidR="00954AAD" w:rsidRDefault="00954AAD" w:rsidP="00CF5397">
      <w:pPr>
        <w:rPr>
          <w:lang w:val="nl-BE"/>
        </w:rPr>
      </w:pPr>
    </w:p>
    <w:p w14:paraId="6C2C9BDD" w14:textId="77777777" w:rsidR="00954AAD" w:rsidRDefault="00954AAD" w:rsidP="00CF5397">
      <w:pPr>
        <w:rPr>
          <w:lang w:val="nl-BE"/>
        </w:rPr>
      </w:pPr>
    </w:p>
    <w:p w14:paraId="462E43EA" w14:textId="77777777" w:rsidR="00EA1EC3" w:rsidRDefault="00EA1EC3" w:rsidP="00CF5397">
      <w:pPr>
        <w:rPr>
          <w:lang w:val="nl-BE"/>
        </w:rPr>
      </w:pPr>
    </w:p>
    <w:p w14:paraId="72AE1AA2" w14:textId="77777777" w:rsidR="00EA1EC3" w:rsidRDefault="00EA1EC3" w:rsidP="00CF5397">
      <w:pPr>
        <w:rPr>
          <w:lang w:val="nl-BE"/>
        </w:rPr>
      </w:pPr>
    </w:p>
    <w:p w14:paraId="0EF53906" w14:textId="133BA824" w:rsidR="009B5399" w:rsidRDefault="009B5399" w:rsidP="00CF5397">
      <w:pPr>
        <w:rPr>
          <w:lang w:val="nl-BE"/>
        </w:rPr>
      </w:pPr>
      <w:r>
        <w:rPr>
          <w:lang w:val="nl-BE"/>
        </w:rPr>
        <w:t>Beste judoka,</w:t>
      </w:r>
    </w:p>
    <w:p w14:paraId="1DA6B188" w14:textId="33AD8E8B" w:rsidR="009B5399" w:rsidRDefault="009B5399" w:rsidP="00CF5397">
      <w:pPr>
        <w:rPr>
          <w:lang w:val="nl-BE"/>
        </w:rPr>
      </w:pPr>
      <w:r>
        <w:rPr>
          <w:lang w:val="nl-BE"/>
        </w:rPr>
        <w:t>Beste ouder(s),</w:t>
      </w:r>
    </w:p>
    <w:p w14:paraId="24423BA5" w14:textId="3741DCFA" w:rsidR="009B5399" w:rsidRDefault="009B5399" w:rsidP="00CF5397">
      <w:pPr>
        <w:rPr>
          <w:lang w:val="nl-BE"/>
        </w:rPr>
      </w:pPr>
    </w:p>
    <w:p w14:paraId="6740C1EF" w14:textId="77777777" w:rsidR="00954AAD" w:rsidRDefault="00954AAD" w:rsidP="00CF5397">
      <w:pPr>
        <w:rPr>
          <w:lang w:val="nl-BE"/>
        </w:rPr>
      </w:pPr>
    </w:p>
    <w:p w14:paraId="118C7D27" w14:textId="77777777" w:rsidR="00954AAD" w:rsidRDefault="00954AAD" w:rsidP="00CF5397">
      <w:pPr>
        <w:rPr>
          <w:lang w:val="nl-BE"/>
        </w:rPr>
      </w:pPr>
    </w:p>
    <w:p w14:paraId="2E87611B" w14:textId="77777777" w:rsidR="00EA1EC3" w:rsidRDefault="00EA1EC3" w:rsidP="00CF5397">
      <w:pPr>
        <w:rPr>
          <w:lang w:val="nl-BE"/>
        </w:rPr>
      </w:pPr>
    </w:p>
    <w:p w14:paraId="410D3FEB" w14:textId="77777777" w:rsidR="00EA1EC3" w:rsidRDefault="00EA1EC3" w:rsidP="00CF5397">
      <w:pPr>
        <w:rPr>
          <w:lang w:val="nl-BE"/>
        </w:rPr>
      </w:pPr>
    </w:p>
    <w:p w14:paraId="29135405" w14:textId="551C7DA7" w:rsidR="00A82EA8" w:rsidRDefault="009B5399" w:rsidP="00CF5397">
      <w:pPr>
        <w:rPr>
          <w:lang w:val="nl-BE"/>
        </w:rPr>
      </w:pPr>
      <w:r>
        <w:rPr>
          <w:lang w:val="nl-BE"/>
        </w:rPr>
        <w:t xml:space="preserve">Goed nieuws! Naar aanleiding van de door de overheid aangekondigde versoepelingen in zake de COVID-19 maatregelen kunnen we weer </w:t>
      </w:r>
      <w:r w:rsidR="00A82EA8">
        <w:rPr>
          <w:lang w:val="nl-BE"/>
        </w:rPr>
        <w:t>opnieuw een beetje</w:t>
      </w:r>
      <w:r>
        <w:rPr>
          <w:lang w:val="nl-BE"/>
        </w:rPr>
        <w:t xml:space="preserve"> g</w:t>
      </w:r>
      <w:r w:rsidR="00A82EA8">
        <w:rPr>
          <w:lang w:val="nl-BE"/>
        </w:rPr>
        <w:t>aa</w:t>
      </w:r>
      <w:r>
        <w:rPr>
          <w:lang w:val="nl-BE"/>
        </w:rPr>
        <w:t xml:space="preserve">n sporten. Aangezien contact-sporten op zich nog niet toegelaten </w:t>
      </w:r>
      <w:r w:rsidR="00A82EA8">
        <w:rPr>
          <w:lang w:val="nl-BE"/>
        </w:rPr>
        <w:t xml:space="preserve">worden, willen we de fitheid en uithouding van onze judoka's op peil houden door twee wekelijkse conditietrainingen </w:t>
      </w:r>
      <w:r w:rsidR="00DA6A74">
        <w:rPr>
          <w:lang w:val="nl-BE"/>
        </w:rPr>
        <w:t xml:space="preserve">in open lucht </w:t>
      </w:r>
      <w:r w:rsidR="00A82EA8">
        <w:rPr>
          <w:lang w:val="nl-BE"/>
        </w:rPr>
        <w:t xml:space="preserve">te organiseren. </w:t>
      </w:r>
    </w:p>
    <w:p w14:paraId="593325B0" w14:textId="77777777" w:rsidR="00954AAD" w:rsidRDefault="00954AAD" w:rsidP="00CF5397">
      <w:pPr>
        <w:rPr>
          <w:lang w:val="nl-BE"/>
        </w:rPr>
      </w:pPr>
    </w:p>
    <w:p w14:paraId="10C0A3BA" w14:textId="30F5E3DC" w:rsidR="00DA6A74" w:rsidRDefault="00A82EA8" w:rsidP="00CF5397">
      <w:pPr>
        <w:rPr>
          <w:lang w:val="nl-BE"/>
        </w:rPr>
      </w:pPr>
      <w:r>
        <w:rPr>
          <w:lang w:val="nl-BE"/>
        </w:rPr>
        <w:t xml:space="preserve">Inmiddels hebben we hiervoor de </w:t>
      </w:r>
      <w:r w:rsidR="00DA6A74">
        <w:rPr>
          <w:lang w:val="nl-BE"/>
        </w:rPr>
        <w:t xml:space="preserve">nodige </w:t>
      </w:r>
      <w:r>
        <w:rPr>
          <w:lang w:val="nl-BE"/>
        </w:rPr>
        <w:t>toelating</w:t>
      </w:r>
      <w:r w:rsidR="00DA6A74">
        <w:rPr>
          <w:lang w:val="nl-BE"/>
        </w:rPr>
        <w:t>en</w:t>
      </w:r>
      <w:r>
        <w:rPr>
          <w:lang w:val="nl-BE"/>
        </w:rPr>
        <w:t xml:space="preserve"> van zowel de stad Sint-Truiden als de Vlaamse Judofederatie verkregen, maar zijn gebonden aan strikte maatregelen die door zowel de deelnemers als de ouders (vervoer)</w:t>
      </w:r>
      <w:r w:rsidR="00DA6A74">
        <w:rPr>
          <w:lang w:val="nl-BE"/>
        </w:rPr>
        <w:t xml:space="preserve"> en begeleiders</w:t>
      </w:r>
      <w:r>
        <w:rPr>
          <w:lang w:val="nl-BE"/>
        </w:rPr>
        <w:t xml:space="preserve"> opgevolgd dienen te worden.</w:t>
      </w:r>
      <w:r w:rsidR="00DA6A74">
        <w:rPr>
          <w:lang w:val="nl-BE"/>
        </w:rPr>
        <w:t xml:space="preserve"> Deze houden onder meer in dat</w:t>
      </w:r>
    </w:p>
    <w:p w14:paraId="623396BC" w14:textId="77777777" w:rsidR="00954AAD" w:rsidRDefault="00954AAD" w:rsidP="00CF5397">
      <w:pPr>
        <w:rPr>
          <w:lang w:val="nl-BE"/>
        </w:rPr>
      </w:pPr>
    </w:p>
    <w:p w14:paraId="46A25FD3" w14:textId="0EEDD946" w:rsidR="00DA6A74" w:rsidRDefault="00DA6A74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ten alle tijden de sociale afstand van 1.5 meter moet behouden worden</w:t>
      </w:r>
    </w:p>
    <w:p w14:paraId="1CA7389B" w14:textId="5D740165" w:rsidR="00DA6A74" w:rsidRDefault="00DA6A74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g</w:t>
      </w:r>
      <w:r w:rsidRPr="00DA6A74">
        <w:rPr>
          <w:lang w:val="nl-BE"/>
        </w:rPr>
        <w:t xml:space="preserve">een enkel voorwerp tijdens de trainingen </w:t>
      </w:r>
      <w:r w:rsidR="004D308F">
        <w:rPr>
          <w:lang w:val="nl-BE"/>
        </w:rPr>
        <w:t xml:space="preserve">mag </w:t>
      </w:r>
      <w:r w:rsidRPr="00DA6A74">
        <w:rPr>
          <w:lang w:val="nl-BE"/>
        </w:rPr>
        <w:t>worden doorgegeven</w:t>
      </w:r>
    </w:p>
    <w:p w14:paraId="33CA2B09" w14:textId="15E644CB" w:rsidR="00DA6A74" w:rsidRDefault="00DA6A74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 xml:space="preserve">iedereen zijn eigen materiaal meebrengt en hiervoor zelf verantwoordelijk </w:t>
      </w:r>
      <w:r w:rsidR="004D308F">
        <w:rPr>
          <w:lang w:val="nl-BE"/>
        </w:rPr>
        <w:t>blijft</w:t>
      </w:r>
    </w:p>
    <w:p w14:paraId="08D6768F" w14:textId="2205BB34" w:rsidR="00DA6A74" w:rsidRDefault="00DA6A74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richtlij</w:t>
      </w:r>
      <w:r w:rsidR="004D308F">
        <w:rPr>
          <w:lang w:val="nl-BE"/>
        </w:rPr>
        <w:t>n</w:t>
      </w:r>
      <w:r>
        <w:rPr>
          <w:lang w:val="nl-BE"/>
        </w:rPr>
        <w:t>en van de begeleiders ten alle tijden dienen opgevolgd te worden</w:t>
      </w:r>
    </w:p>
    <w:p w14:paraId="5A520772" w14:textId="7BF939B0" w:rsidR="00DA6A74" w:rsidRDefault="004D308F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 xml:space="preserve">de grootte van de </w:t>
      </w:r>
      <w:r w:rsidR="00520071">
        <w:rPr>
          <w:lang w:val="nl-BE"/>
        </w:rPr>
        <w:t>trainings</w:t>
      </w:r>
      <w:r>
        <w:rPr>
          <w:lang w:val="nl-BE"/>
        </w:rPr>
        <w:t>groep beperkt is tot 19 deelnemers en 1 begeleider</w:t>
      </w:r>
    </w:p>
    <w:p w14:paraId="3520AF4C" w14:textId="2AC53A72" w:rsidR="00DA6A74" w:rsidRDefault="004D308F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ouders niet aanwezig kunnen zijn tijdens de trainingsmomenten</w:t>
      </w:r>
    </w:p>
    <w:p w14:paraId="6E980CFA" w14:textId="241D45CB" w:rsidR="00520071" w:rsidRDefault="00520071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hygiene (handen</w:t>
      </w:r>
      <w:r w:rsidR="0074110B">
        <w:rPr>
          <w:lang w:val="nl-BE"/>
        </w:rPr>
        <w:t xml:space="preserve"> en ellebooghoesten</w:t>
      </w:r>
      <w:r>
        <w:rPr>
          <w:lang w:val="nl-BE"/>
        </w:rPr>
        <w:t>) te alle tijden gerespecteerd moet worden</w:t>
      </w:r>
    </w:p>
    <w:p w14:paraId="4BA0A226" w14:textId="067F465E" w:rsidR="00520071" w:rsidRDefault="00520071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mocht er alsnog een COVID-19 besmetting optreden, noch de begeleider(s), noch de trainers, noch het bestuur van judoclub Sint-Truiden hiervoor aansprakelijk gesteld kunnen worden</w:t>
      </w:r>
    </w:p>
    <w:p w14:paraId="5BBB36A6" w14:textId="26009117" w:rsidR="007F7BD2" w:rsidRDefault="007F7BD2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er geen gebruik gemaakt kan worden van sanitair</w:t>
      </w:r>
      <w:r w:rsidR="00954AAD">
        <w:rPr>
          <w:lang w:val="nl-BE"/>
        </w:rPr>
        <w:t xml:space="preserve"> en kleedkamers</w:t>
      </w:r>
    </w:p>
    <w:p w14:paraId="17D05406" w14:textId="77777777" w:rsidR="00954AAD" w:rsidRDefault="00954AAD" w:rsidP="00520071">
      <w:pPr>
        <w:rPr>
          <w:lang w:val="nl-BE"/>
        </w:rPr>
      </w:pPr>
    </w:p>
    <w:p w14:paraId="14D755E3" w14:textId="431D0196" w:rsidR="007F7BD2" w:rsidRDefault="009F5929" w:rsidP="00520071">
      <w:pPr>
        <w:rPr>
          <w:lang w:val="nl-BE"/>
        </w:rPr>
      </w:pPr>
      <w:r>
        <w:rPr>
          <w:lang w:val="nl-BE"/>
        </w:rPr>
        <w:t>We willen met</w:t>
      </w:r>
      <w:r w:rsidR="00520071">
        <w:rPr>
          <w:lang w:val="nl-BE"/>
        </w:rPr>
        <w:t xml:space="preserve"> dit initiatief starten op </w:t>
      </w:r>
      <w:r w:rsidR="00520071" w:rsidRPr="009F5929">
        <w:rPr>
          <w:rFonts w:cs="Times New Roman"/>
          <w:b/>
          <w:i/>
          <w:color w:val="56092F"/>
          <w:lang w:val="nl-BE"/>
        </w:rPr>
        <w:t>26 mei 2020 van 19:30 - 20:30</w:t>
      </w:r>
      <w:r w:rsidR="00520071">
        <w:rPr>
          <w:lang w:val="nl-BE"/>
        </w:rPr>
        <w:t xml:space="preserve"> met de groep 12+ (geboren in 2008 of vroeger) om dit nadien, indien </w:t>
      </w:r>
      <w:r>
        <w:rPr>
          <w:lang w:val="nl-BE"/>
        </w:rPr>
        <w:t xml:space="preserve">er </w:t>
      </w:r>
      <w:r w:rsidR="00520071">
        <w:rPr>
          <w:lang w:val="nl-BE"/>
        </w:rPr>
        <w:t>voldoend</w:t>
      </w:r>
      <w:r>
        <w:rPr>
          <w:lang w:val="nl-BE"/>
        </w:rPr>
        <w:t>e</w:t>
      </w:r>
      <w:r w:rsidR="00520071">
        <w:rPr>
          <w:lang w:val="nl-BE"/>
        </w:rPr>
        <w:t xml:space="preserve"> belangstelling</w:t>
      </w:r>
      <w:r>
        <w:rPr>
          <w:lang w:val="nl-BE"/>
        </w:rPr>
        <w:t xml:space="preserve"> is</w:t>
      </w:r>
      <w:r w:rsidR="00520071">
        <w:rPr>
          <w:lang w:val="nl-BE"/>
        </w:rPr>
        <w:t xml:space="preserve">, uit te breiden naar onze jongere judoka's </w:t>
      </w:r>
      <w:r>
        <w:rPr>
          <w:lang w:val="nl-BE"/>
        </w:rPr>
        <w:t>die geboren zi</w:t>
      </w:r>
      <w:r w:rsidR="00EA1EC3">
        <w:rPr>
          <w:lang w:val="nl-BE"/>
        </w:rPr>
        <w:t>j</w:t>
      </w:r>
      <w:r>
        <w:rPr>
          <w:lang w:val="nl-BE"/>
        </w:rPr>
        <w:t>n in of tussen 2009-2013.</w:t>
      </w:r>
    </w:p>
    <w:p w14:paraId="694DE1DB" w14:textId="61E0E634" w:rsidR="007F7BD2" w:rsidRDefault="007F7BD2" w:rsidP="00520071">
      <w:pPr>
        <w:rPr>
          <w:lang w:val="nl-BE"/>
        </w:rPr>
      </w:pPr>
    </w:p>
    <w:p w14:paraId="0BEC5221" w14:textId="77777777" w:rsidR="00954AAD" w:rsidRDefault="00954AAD" w:rsidP="00520071">
      <w:pPr>
        <w:rPr>
          <w:lang w:val="nl-BE"/>
        </w:rPr>
      </w:pPr>
    </w:p>
    <w:p w14:paraId="6E89F086" w14:textId="77777777" w:rsidR="00954AAD" w:rsidRDefault="00954AAD" w:rsidP="00520071">
      <w:pPr>
        <w:rPr>
          <w:lang w:val="nl-BE"/>
        </w:rPr>
      </w:pPr>
    </w:p>
    <w:p w14:paraId="0604BD50" w14:textId="77777777" w:rsidR="00954AAD" w:rsidRDefault="00954AAD" w:rsidP="00520071">
      <w:pPr>
        <w:rPr>
          <w:lang w:val="nl-BE"/>
        </w:rPr>
      </w:pPr>
    </w:p>
    <w:p w14:paraId="2EA88684" w14:textId="77777777" w:rsidR="00954AAD" w:rsidRDefault="00954AAD" w:rsidP="00520071">
      <w:pPr>
        <w:rPr>
          <w:lang w:val="nl-BE"/>
        </w:rPr>
      </w:pPr>
    </w:p>
    <w:p w14:paraId="3669E59C" w14:textId="77777777" w:rsidR="00954AAD" w:rsidRDefault="00954AAD" w:rsidP="00520071">
      <w:pPr>
        <w:rPr>
          <w:lang w:val="nl-BE"/>
        </w:rPr>
      </w:pPr>
    </w:p>
    <w:p w14:paraId="3AFA0953" w14:textId="77777777" w:rsidR="00954AAD" w:rsidRDefault="00954AAD" w:rsidP="00520071">
      <w:pPr>
        <w:rPr>
          <w:lang w:val="nl-BE"/>
        </w:rPr>
      </w:pPr>
    </w:p>
    <w:p w14:paraId="5AFAABA0" w14:textId="77777777" w:rsidR="00954AAD" w:rsidRDefault="00954AAD" w:rsidP="00520071">
      <w:pPr>
        <w:rPr>
          <w:lang w:val="nl-BE"/>
        </w:rPr>
      </w:pPr>
    </w:p>
    <w:p w14:paraId="04E23BDB" w14:textId="77777777" w:rsidR="00954AAD" w:rsidRDefault="00954AAD" w:rsidP="00520071">
      <w:pPr>
        <w:rPr>
          <w:lang w:val="nl-BE"/>
        </w:rPr>
      </w:pPr>
    </w:p>
    <w:p w14:paraId="57E0AC78" w14:textId="77777777" w:rsidR="00954AAD" w:rsidRDefault="00954AAD" w:rsidP="00520071">
      <w:pPr>
        <w:rPr>
          <w:lang w:val="nl-BE"/>
        </w:rPr>
      </w:pPr>
    </w:p>
    <w:p w14:paraId="70323391" w14:textId="2485BDFD" w:rsidR="00954AAD" w:rsidRDefault="00954AAD" w:rsidP="00520071">
      <w:pPr>
        <w:rPr>
          <w:lang w:val="nl-BE"/>
        </w:rPr>
      </w:pPr>
    </w:p>
    <w:p w14:paraId="39D66915" w14:textId="77777777" w:rsidR="00EA1EC3" w:rsidRDefault="00EA1EC3" w:rsidP="00520071">
      <w:pPr>
        <w:rPr>
          <w:lang w:val="nl-BE"/>
        </w:rPr>
      </w:pPr>
    </w:p>
    <w:p w14:paraId="48DEC61F" w14:textId="77777777" w:rsidR="00954AAD" w:rsidRDefault="00954AAD" w:rsidP="00520071">
      <w:pPr>
        <w:rPr>
          <w:lang w:val="nl-BE"/>
        </w:rPr>
      </w:pPr>
    </w:p>
    <w:p w14:paraId="2F99225C" w14:textId="56C4C41B" w:rsidR="009E3C4C" w:rsidRDefault="009F5929" w:rsidP="00520071">
      <w:pPr>
        <w:rPr>
          <w:lang w:val="nl-BE"/>
        </w:rPr>
      </w:pPr>
      <w:r>
        <w:rPr>
          <w:lang w:val="nl-BE"/>
        </w:rPr>
        <w:t>Daar we beperkt zijn qua deelnemersaantal</w:t>
      </w:r>
      <w:r w:rsidR="007F7BD2">
        <w:rPr>
          <w:lang w:val="nl-BE"/>
        </w:rPr>
        <w:t>,</w:t>
      </w:r>
      <w:r>
        <w:rPr>
          <w:lang w:val="nl-BE"/>
        </w:rPr>
        <w:t xml:space="preserve"> maar wel iedereen een gelijke kans willen bieden, hebben we </w:t>
      </w:r>
      <w:r w:rsidR="00EA1EC3">
        <w:rPr>
          <w:lang w:val="nl-BE"/>
        </w:rPr>
        <w:t xml:space="preserve">ervoor </w:t>
      </w:r>
      <w:r>
        <w:rPr>
          <w:lang w:val="nl-BE"/>
        </w:rPr>
        <w:t>gekozen om met een inschrijvingsformulier</w:t>
      </w:r>
      <w:r w:rsidR="00EA1EC3">
        <w:rPr>
          <w:lang w:val="nl-BE"/>
        </w:rPr>
        <w:t xml:space="preserve"> te werken</w:t>
      </w:r>
      <w:r>
        <w:rPr>
          <w:lang w:val="nl-BE"/>
        </w:rPr>
        <w:t xml:space="preserve">. Enkel de eerste 19 registraties per training zullen bevestigd </w:t>
      </w:r>
      <w:r w:rsidR="00647C92">
        <w:rPr>
          <w:lang w:val="nl-BE"/>
        </w:rPr>
        <w:t xml:space="preserve">en uitgenodigd </w:t>
      </w:r>
      <w:r>
        <w:rPr>
          <w:lang w:val="nl-BE"/>
        </w:rPr>
        <w:t xml:space="preserve">worden. </w:t>
      </w:r>
      <w:r w:rsidR="00954AAD">
        <w:rPr>
          <w:lang w:val="nl-BE"/>
        </w:rPr>
        <w:t xml:space="preserve">Deze </w:t>
      </w:r>
      <w:r w:rsidR="009E3C4C">
        <w:rPr>
          <w:lang w:val="nl-BE"/>
        </w:rPr>
        <w:t xml:space="preserve">inschrijvingslinken </w:t>
      </w:r>
      <w:r w:rsidR="0074110B">
        <w:rPr>
          <w:lang w:val="nl-BE"/>
        </w:rPr>
        <w:t xml:space="preserve">zijn </w:t>
      </w:r>
      <w:r w:rsidR="009E3C4C">
        <w:rPr>
          <w:lang w:val="nl-BE"/>
        </w:rPr>
        <w:t xml:space="preserve">beschikbaar via onze website </w:t>
      </w:r>
      <w:hyperlink r:id="rId8" w:history="1">
        <w:r w:rsidR="009E3C4C" w:rsidRPr="009E3C4C">
          <w:rPr>
            <w:rStyle w:val="Hyperlink"/>
            <w:lang w:val="nl-BE"/>
          </w:rPr>
          <w:t>www.jcsinttruiden.be</w:t>
        </w:r>
      </w:hyperlink>
      <w:r w:rsidR="009E3C4C">
        <w:rPr>
          <w:lang w:val="nl-BE"/>
        </w:rPr>
        <w:t xml:space="preserve"> of </w:t>
      </w:r>
      <w:r w:rsidR="0074110B">
        <w:rPr>
          <w:lang w:val="nl-BE"/>
        </w:rPr>
        <w:t>verder in de</w:t>
      </w:r>
      <w:r w:rsidR="009E3C4C">
        <w:rPr>
          <w:lang w:val="nl-BE"/>
        </w:rPr>
        <w:t xml:space="preserve"> mail en worden pas geactiveerd op 23/05/2020 om 9:00.</w:t>
      </w:r>
      <w:r w:rsidR="00954AAD">
        <w:rPr>
          <w:lang w:val="nl-BE"/>
        </w:rPr>
        <w:t xml:space="preserve"> </w:t>
      </w:r>
    </w:p>
    <w:p w14:paraId="67E86A34" w14:textId="77777777" w:rsidR="009E3C4C" w:rsidRDefault="009E3C4C" w:rsidP="00520071">
      <w:pPr>
        <w:rPr>
          <w:lang w:val="nl-BE"/>
        </w:rPr>
      </w:pPr>
    </w:p>
    <w:p w14:paraId="3DCBC1DD" w14:textId="2EC8C989" w:rsidR="00954AAD" w:rsidRDefault="00954AAD" w:rsidP="00520071">
      <w:pPr>
        <w:rPr>
          <w:lang w:val="nl-BE"/>
        </w:rPr>
      </w:pPr>
      <w:r>
        <w:rPr>
          <w:lang w:val="nl-BE"/>
        </w:rPr>
        <w:t xml:space="preserve">Indien je een geregistreerde training </w:t>
      </w:r>
      <w:r w:rsidR="00EA1EC3">
        <w:rPr>
          <w:lang w:val="nl-BE"/>
        </w:rPr>
        <w:t>zou willen</w:t>
      </w:r>
      <w:r>
        <w:rPr>
          <w:lang w:val="nl-BE"/>
        </w:rPr>
        <w:t xml:space="preserve"> annuleren, </w:t>
      </w:r>
      <w:r w:rsidR="00EA1EC3">
        <w:rPr>
          <w:lang w:val="nl-BE"/>
        </w:rPr>
        <w:t>vragen we je vriendelijk om</w:t>
      </w:r>
      <w:r>
        <w:rPr>
          <w:lang w:val="nl-BE"/>
        </w:rPr>
        <w:t xml:space="preserve"> contact op te nemen met Martine Libens (hoofdtrainer) om deze plaats weer beschikbaar te </w:t>
      </w:r>
      <w:r w:rsidR="009E3C4C">
        <w:rPr>
          <w:lang w:val="nl-BE"/>
        </w:rPr>
        <w:t>stellen</w:t>
      </w:r>
      <w:r>
        <w:rPr>
          <w:lang w:val="nl-BE"/>
        </w:rPr>
        <w:t xml:space="preserve"> voor iemand anders.</w:t>
      </w:r>
    </w:p>
    <w:p w14:paraId="5798B572" w14:textId="77777777" w:rsidR="00954AAD" w:rsidRDefault="00954AAD" w:rsidP="00520071">
      <w:pPr>
        <w:rPr>
          <w:lang w:val="nl-BE"/>
        </w:rPr>
      </w:pPr>
    </w:p>
    <w:p w14:paraId="1F18A8AF" w14:textId="439D28F6" w:rsidR="009E3C4C" w:rsidRDefault="009E3C4C" w:rsidP="00520071">
      <w:pPr>
        <w:rPr>
          <w:lang w:val="nl-BE"/>
        </w:rPr>
      </w:pPr>
      <w:r>
        <w:rPr>
          <w:lang w:val="nl-BE"/>
        </w:rPr>
        <w:t>Inschrijvingen</w:t>
      </w:r>
    </w:p>
    <w:p w14:paraId="51B60835" w14:textId="162F3034" w:rsidR="009E3C4C" w:rsidRDefault="009E3C4C" w:rsidP="00520071">
      <w:pPr>
        <w:rPr>
          <w:lang w:val="nl-BE"/>
        </w:rPr>
      </w:pPr>
    </w:p>
    <w:p w14:paraId="2B58ED05" w14:textId="631700D5" w:rsidR="009E3C4C" w:rsidRPr="000B7A12" w:rsidRDefault="009E3C4C" w:rsidP="000B7A12">
      <w:pPr>
        <w:rPr>
          <w:rFonts w:ascii="Calibri" w:eastAsia="Times New Roman" w:hAnsi="Calibri" w:cs="Calibri"/>
          <w:color w:val="0563C1"/>
          <w:sz w:val="24"/>
          <w:u w:val="single"/>
          <w:lang w:val="en-BE"/>
        </w:rPr>
      </w:pPr>
      <w:r>
        <w:rPr>
          <w:lang w:val="nl-BE"/>
        </w:rPr>
        <w:t xml:space="preserve">Dinsdag </w:t>
      </w:r>
      <w:r w:rsidR="000B7A12">
        <w:rPr>
          <w:lang w:val="nl-BE"/>
        </w:rPr>
        <w:tab/>
      </w:r>
      <w:r>
        <w:rPr>
          <w:lang w:val="nl-BE"/>
        </w:rPr>
        <w:t>26 mei 2020</w:t>
      </w:r>
      <w:r w:rsidR="000B7A12">
        <w:rPr>
          <w:lang w:val="nl-BE"/>
        </w:rPr>
        <w:tab/>
      </w:r>
      <w:hyperlink r:id="rId9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</w:t>
        </w:r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i</w:t>
        </w:r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den/OLT20200526</w:t>
        </w:r>
      </w:hyperlink>
    </w:p>
    <w:p w14:paraId="07F91A2E" w14:textId="0F7B5C81" w:rsidR="000B7A12" w:rsidRPr="000B7A12" w:rsidRDefault="009E3C4C" w:rsidP="000B7A12">
      <w:pPr>
        <w:rPr>
          <w:rFonts w:ascii="Calibri" w:eastAsia="Times New Roman" w:hAnsi="Calibri" w:cs="Calibri"/>
          <w:color w:val="0563C1"/>
          <w:sz w:val="24"/>
          <w:u w:val="single"/>
          <w:lang w:val="en-BE"/>
        </w:rPr>
      </w:pPr>
      <w:r w:rsidRPr="000B7A12">
        <w:rPr>
          <w:lang w:val="nl-BE"/>
        </w:rPr>
        <w:t xml:space="preserve">Vrijdag   </w:t>
      </w:r>
      <w:r w:rsidR="000B7A12" w:rsidRPr="000B7A12">
        <w:rPr>
          <w:lang w:val="nl-BE"/>
        </w:rPr>
        <w:tab/>
      </w:r>
      <w:r w:rsidRPr="000B7A12">
        <w:rPr>
          <w:lang w:val="nl-BE"/>
        </w:rPr>
        <w:t>29 mei 2020</w:t>
      </w:r>
      <w:r w:rsidR="000B7A12">
        <w:rPr>
          <w:lang w:val="nl-BE"/>
        </w:rPr>
        <w:tab/>
      </w:r>
      <w:hyperlink r:id="rId10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https://www.formdesk.com/jcsinttruiden/OLT20200529</w:t>
        </w:r>
      </w:hyperlink>
    </w:p>
    <w:p w14:paraId="3D7A5050" w14:textId="22C296B3" w:rsidR="009E3C4C" w:rsidRPr="000B7A12" w:rsidRDefault="009E3C4C" w:rsidP="000B7A12">
      <w:pPr>
        <w:rPr>
          <w:rFonts w:ascii="Calibri" w:eastAsia="Times New Roman" w:hAnsi="Calibri" w:cs="Calibri"/>
          <w:color w:val="0563C1"/>
          <w:sz w:val="24"/>
          <w:u w:val="single"/>
          <w:lang w:val="en-BE"/>
        </w:rPr>
      </w:pPr>
      <w:r w:rsidRPr="000B7A12">
        <w:rPr>
          <w:lang w:val="nl-BE"/>
        </w:rPr>
        <w:t xml:space="preserve">Dinsdag </w:t>
      </w:r>
      <w:r w:rsidR="000B7A12" w:rsidRPr="000B7A12">
        <w:rPr>
          <w:lang w:val="nl-BE"/>
        </w:rPr>
        <w:tab/>
      </w:r>
      <w:r w:rsidRPr="000B7A12">
        <w:rPr>
          <w:lang w:val="nl-BE"/>
        </w:rPr>
        <w:t>02 juni 2020</w:t>
      </w:r>
      <w:r w:rsidR="000B7A12">
        <w:rPr>
          <w:lang w:val="nl-BE"/>
        </w:rPr>
        <w:tab/>
      </w:r>
      <w:hyperlink r:id="rId11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https://www.formdesk.com/jcsinttruiden/OLT20200602</w:t>
        </w:r>
      </w:hyperlink>
    </w:p>
    <w:p w14:paraId="3EE61075" w14:textId="0930A4EC" w:rsidR="009E3C4C" w:rsidRPr="000B7A12" w:rsidRDefault="009E3C4C" w:rsidP="000B7A12">
      <w:pPr>
        <w:rPr>
          <w:lang w:val="nl-BE"/>
        </w:rPr>
      </w:pPr>
      <w:r w:rsidRPr="000B7A12">
        <w:rPr>
          <w:lang w:val="nl-BE"/>
        </w:rPr>
        <w:t xml:space="preserve">Vrijdag   </w:t>
      </w:r>
      <w:r w:rsidR="000B7A12" w:rsidRPr="000B7A12">
        <w:rPr>
          <w:lang w:val="nl-BE"/>
        </w:rPr>
        <w:tab/>
      </w:r>
      <w:r w:rsidRPr="000B7A12">
        <w:rPr>
          <w:lang w:val="nl-BE"/>
        </w:rPr>
        <w:t>05 juni 2020</w:t>
      </w:r>
      <w:r w:rsidR="000B7A12">
        <w:rPr>
          <w:lang w:val="nl-BE"/>
        </w:rPr>
        <w:tab/>
      </w:r>
      <w:hyperlink r:id="rId12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https://www.formdesk.com/jcsinttruiden/OLT20200605</w:t>
        </w:r>
      </w:hyperlink>
    </w:p>
    <w:p w14:paraId="4F2E02BC" w14:textId="489E0EE6" w:rsidR="009E3C4C" w:rsidRPr="000B7A12" w:rsidRDefault="009E3C4C" w:rsidP="000B7A12">
      <w:pPr>
        <w:rPr>
          <w:lang w:val="nl-BE"/>
        </w:rPr>
      </w:pPr>
      <w:r w:rsidRPr="000B7A12">
        <w:rPr>
          <w:lang w:val="nl-BE"/>
        </w:rPr>
        <w:t>Dinsdag</w:t>
      </w:r>
      <w:r w:rsidRPr="000B7A12">
        <w:rPr>
          <w:lang w:val="nl-BE"/>
        </w:rPr>
        <w:t xml:space="preserve"> </w:t>
      </w:r>
      <w:r w:rsidR="000B7A12" w:rsidRPr="000B7A12">
        <w:rPr>
          <w:lang w:val="nl-BE"/>
        </w:rPr>
        <w:tab/>
      </w:r>
      <w:r w:rsidRPr="000B7A12">
        <w:rPr>
          <w:lang w:val="nl-BE"/>
        </w:rPr>
        <w:t>09 juni 2020</w:t>
      </w:r>
      <w:r w:rsidR="000B7A12">
        <w:rPr>
          <w:lang w:val="nl-BE"/>
        </w:rPr>
        <w:tab/>
      </w:r>
      <w:hyperlink r:id="rId13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https://www.formdesk.com/jcsinttruiden/OLT20200609</w:t>
        </w:r>
      </w:hyperlink>
    </w:p>
    <w:p w14:paraId="162159AD" w14:textId="79076C03" w:rsidR="009E3C4C" w:rsidRPr="000B7A12" w:rsidRDefault="009E3C4C" w:rsidP="000B7A12">
      <w:pPr>
        <w:rPr>
          <w:lang w:val="nl-BE"/>
        </w:rPr>
      </w:pPr>
      <w:r w:rsidRPr="000B7A12">
        <w:rPr>
          <w:lang w:val="nl-BE"/>
        </w:rPr>
        <w:t>Vrijdag</w:t>
      </w:r>
      <w:r w:rsidRPr="000B7A12">
        <w:rPr>
          <w:lang w:val="nl-BE"/>
        </w:rPr>
        <w:t xml:space="preserve">  </w:t>
      </w:r>
      <w:r w:rsidR="000B7A12" w:rsidRPr="000B7A12">
        <w:rPr>
          <w:lang w:val="nl-BE"/>
        </w:rPr>
        <w:tab/>
        <w:t>12 juni 2020</w:t>
      </w:r>
      <w:r w:rsidR="000B7A12">
        <w:rPr>
          <w:lang w:val="nl-BE"/>
        </w:rPr>
        <w:tab/>
      </w:r>
      <w:hyperlink r:id="rId14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https://www.formdesk.com/jcsinttruiden/OLT20200612</w:t>
        </w:r>
      </w:hyperlink>
    </w:p>
    <w:p w14:paraId="2E5AC5BD" w14:textId="633E6684" w:rsidR="009E3C4C" w:rsidRPr="000B7A12" w:rsidRDefault="009E3C4C" w:rsidP="000B7A12">
      <w:pPr>
        <w:rPr>
          <w:lang w:val="nl-BE"/>
        </w:rPr>
      </w:pPr>
      <w:r w:rsidRPr="000B7A12">
        <w:rPr>
          <w:lang w:val="nl-BE"/>
        </w:rPr>
        <w:t>Dinsdag</w:t>
      </w:r>
      <w:r w:rsidRPr="000B7A12">
        <w:rPr>
          <w:lang w:val="nl-BE"/>
        </w:rPr>
        <w:t xml:space="preserve"> </w:t>
      </w:r>
      <w:r w:rsidR="000B7A12" w:rsidRPr="000B7A12">
        <w:rPr>
          <w:lang w:val="nl-BE"/>
        </w:rPr>
        <w:tab/>
      </w:r>
      <w:r w:rsidRPr="000B7A12">
        <w:rPr>
          <w:lang w:val="nl-BE"/>
        </w:rPr>
        <w:t>16 juni 2020</w:t>
      </w:r>
      <w:r w:rsidR="000B7A12">
        <w:rPr>
          <w:lang w:val="nl-BE"/>
        </w:rPr>
        <w:tab/>
      </w:r>
      <w:hyperlink r:id="rId15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https://www.formdesk.com/jcsinttruiden/OLT20200616</w:t>
        </w:r>
      </w:hyperlink>
    </w:p>
    <w:p w14:paraId="51C8A694" w14:textId="6511308A" w:rsidR="009E3C4C" w:rsidRPr="000B7A12" w:rsidRDefault="009E3C4C" w:rsidP="000B7A12">
      <w:pPr>
        <w:rPr>
          <w:lang w:val="nl-BE"/>
        </w:rPr>
      </w:pPr>
      <w:r w:rsidRPr="000B7A12">
        <w:rPr>
          <w:lang w:val="nl-BE"/>
        </w:rPr>
        <w:t>Vrijdag</w:t>
      </w:r>
      <w:r w:rsidR="000B7A12" w:rsidRPr="000B7A12">
        <w:rPr>
          <w:lang w:val="nl-BE"/>
        </w:rPr>
        <w:t xml:space="preserve">  </w:t>
      </w:r>
      <w:r w:rsidR="000B7A12" w:rsidRPr="000B7A12">
        <w:rPr>
          <w:lang w:val="nl-BE"/>
        </w:rPr>
        <w:tab/>
        <w:t>19 juni 2020</w:t>
      </w:r>
      <w:r w:rsidR="000B7A12">
        <w:rPr>
          <w:lang w:val="nl-BE"/>
        </w:rPr>
        <w:tab/>
      </w:r>
      <w:hyperlink r:id="rId16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https://www.formdesk.com/jcsinttruiden/OLT20200619</w:t>
        </w:r>
      </w:hyperlink>
    </w:p>
    <w:p w14:paraId="293B2F2C" w14:textId="329D839F" w:rsidR="009E3C4C" w:rsidRPr="000B7A12" w:rsidRDefault="009E3C4C" w:rsidP="000B7A12">
      <w:pPr>
        <w:rPr>
          <w:lang w:val="nl-BE"/>
        </w:rPr>
      </w:pPr>
      <w:r w:rsidRPr="000B7A12">
        <w:rPr>
          <w:lang w:val="nl-BE"/>
        </w:rPr>
        <w:t>Dinsdag</w:t>
      </w:r>
      <w:r w:rsidRPr="000B7A12">
        <w:rPr>
          <w:lang w:val="nl-BE"/>
        </w:rPr>
        <w:t xml:space="preserve"> </w:t>
      </w:r>
      <w:r w:rsidR="000B7A12" w:rsidRPr="000B7A12">
        <w:rPr>
          <w:lang w:val="nl-BE"/>
        </w:rPr>
        <w:tab/>
      </w:r>
      <w:r w:rsidRPr="000B7A12">
        <w:rPr>
          <w:lang w:val="nl-BE"/>
        </w:rPr>
        <w:t>23 juni 2020</w:t>
      </w:r>
      <w:r w:rsidR="000B7A12">
        <w:rPr>
          <w:lang w:val="nl-BE"/>
        </w:rPr>
        <w:tab/>
      </w:r>
      <w:hyperlink r:id="rId17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https://www.formdesk.com/jcsinttruiden/OLT20200623</w:t>
        </w:r>
      </w:hyperlink>
    </w:p>
    <w:p w14:paraId="7BF8296F" w14:textId="1D1D6377" w:rsidR="009E3C4C" w:rsidRPr="000B7A12" w:rsidRDefault="009E3C4C" w:rsidP="000B7A12">
      <w:pPr>
        <w:rPr>
          <w:lang w:val="nl-BE"/>
        </w:rPr>
      </w:pPr>
      <w:r w:rsidRPr="000B7A12">
        <w:rPr>
          <w:lang w:val="nl-BE"/>
        </w:rPr>
        <w:t>Vrijdag</w:t>
      </w:r>
      <w:r w:rsidR="000B7A12" w:rsidRPr="000B7A12">
        <w:rPr>
          <w:lang w:val="nl-BE"/>
        </w:rPr>
        <w:t xml:space="preserve">  </w:t>
      </w:r>
      <w:r w:rsidR="000B7A12" w:rsidRPr="000B7A12">
        <w:rPr>
          <w:lang w:val="nl-BE"/>
        </w:rPr>
        <w:tab/>
        <w:t>26 juni 2020</w:t>
      </w:r>
      <w:r w:rsidR="000B7A12">
        <w:rPr>
          <w:lang w:val="nl-BE"/>
        </w:rPr>
        <w:tab/>
      </w:r>
      <w:hyperlink r:id="rId18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https://www.formdesk.com/jcsinttruiden/OLT20200626</w:t>
        </w:r>
      </w:hyperlink>
    </w:p>
    <w:p w14:paraId="6747CDA2" w14:textId="37697738" w:rsidR="009E3C4C" w:rsidRPr="000B7A12" w:rsidRDefault="009E3C4C" w:rsidP="000B7A12">
      <w:pPr>
        <w:rPr>
          <w:lang w:val="nl-BE"/>
        </w:rPr>
      </w:pPr>
      <w:r w:rsidRPr="000B7A12">
        <w:rPr>
          <w:lang w:val="nl-BE"/>
        </w:rPr>
        <w:t xml:space="preserve">Dinsdag </w:t>
      </w:r>
      <w:r w:rsidR="000B7A12" w:rsidRPr="000B7A12">
        <w:rPr>
          <w:lang w:val="nl-BE"/>
        </w:rPr>
        <w:tab/>
      </w:r>
      <w:r w:rsidRPr="000B7A12">
        <w:rPr>
          <w:lang w:val="nl-BE"/>
        </w:rPr>
        <w:t>30 juni 2020</w:t>
      </w:r>
      <w:r w:rsidR="000B7A12">
        <w:rPr>
          <w:lang w:val="nl-BE"/>
        </w:rPr>
        <w:tab/>
      </w:r>
      <w:hyperlink r:id="rId19" w:history="1">
        <w:r w:rsidR="000B7A12" w:rsidRPr="000B7A12">
          <w:rPr>
            <w:rFonts w:ascii="Calibri" w:eastAsia="Times New Roman" w:hAnsi="Calibri" w:cs="Calibri"/>
            <w:color w:val="0563C1"/>
            <w:sz w:val="24"/>
            <w:u w:val="single"/>
            <w:lang w:val="en-BE"/>
          </w:rPr>
          <w:t>https://www.formdesk.com/jcsinttruiden/OLT20200630</w:t>
        </w:r>
      </w:hyperlink>
    </w:p>
    <w:p w14:paraId="44E20B9A" w14:textId="77777777" w:rsidR="009E3C4C" w:rsidRDefault="009E3C4C" w:rsidP="00520071">
      <w:pPr>
        <w:rPr>
          <w:lang w:val="nl-BE"/>
        </w:rPr>
      </w:pPr>
    </w:p>
    <w:p w14:paraId="54463213" w14:textId="3B8DAAE6" w:rsidR="007F7BD2" w:rsidRDefault="007F7BD2" w:rsidP="00520071">
      <w:pPr>
        <w:rPr>
          <w:lang w:val="nl-BE"/>
        </w:rPr>
      </w:pPr>
      <w:r>
        <w:rPr>
          <w:lang w:val="nl-BE"/>
        </w:rPr>
        <w:t>Tijdstippen</w:t>
      </w:r>
    </w:p>
    <w:p w14:paraId="6AF57145" w14:textId="77777777" w:rsidR="00954AAD" w:rsidRDefault="00954AAD" w:rsidP="00520071">
      <w:pPr>
        <w:rPr>
          <w:lang w:val="nl-BE"/>
        </w:rPr>
      </w:pPr>
    </w:p>
    <w:p w14:paraId="17AE788C" w14:textId="6C2D0909" w:rsidR="007F7BD2" w:rsidRDefault="007F7BD2" w:rsidP="007F7BD2">
      <w:pPr>
        <w:pStyle w:val="ListParagraph"/>
        <w:numPr>
          <w:ilvl w:val="0"/>
          <w:numId w:val="8"/>
        </w:numPr>
        <w:rPr>
          <w:lang w:val="nl-BE"/>
        </w:rPr>
      </w:pPr>
      <w:r>
        <w:rPr>
          <w:lang w:val="nl-BE"/>
        </w:rPr>
        <w:t>Dinsdagen 19:30 - 20:30 (</w:t>
      </w:r>
      <w:r w:rsidRPr="00954AAD">
        <w:rPr>
          <w:rFonts w:cs="Times New Roman"/>
          <w:b/>
          <w:i/>
          <w:color w:val="56092F"/>
          <w:lang w:val="nl-BE"/>
        </w:rPr>
        <w:t>weersafhangkelijk</w:t>
      </w:r>
      <w:r w:rsidR="00954AAD">
        <w:rPr>
          <w:rFonts w:cs="Times New Roman"/>
          <w:b/>
          <w:i/>
          <w:color w:val="56092F"/>
          <w:lang w:val="nl-BE"/>
        </w:rPr>
        <w:t xml:space="preserve">, </w:t>
      </w:r>
      <w:r w:rsidR="009E3C4C">
        <w:rPr>
          <w:rFonts w:cs="Times New Roman"/>
          <w:b/>
          <w:i/>
          <w:color w:val="56092F"/>
          <w:lang w:val="nl-BE"/>
        </w:rPr>
        <w:t>info via Whatsapp</w:t>
      </w:r>
      <w:r>
        <w:rPr>
          <w:lang w:val="nl-BE"/>
        </w:rPr>
        <w:t>)</w:t>
      </w:r>
    </w:p>
    <w:p w14:paraId="2FE00A5E" w14:textId="2CB20559" w:rsidR="007F7BD2" w:rsidRDefault="007F7BD2" w:rsidP="00520071">
      <w:pPr>
        <w:pStyle w:val="ListParagraph"/>
        <w:numPr>
          <w:ilvl w:val="0"/>
          <w:numId w:val="8"/>
        </w:numPr>
        <w:rPr>
          <w:lang w:val="nl-BE"/>
        </w:rPr>
      </w:pPr>
      <w:r>
        <w:rPr>
          <w:lang w:val="nl-BE"/>
        </w:rPr>
        <w:t xml:space="preserve">Vrijdagen 19:30 -20:30 </w:t>
      </w:r>
      <w:r w:rsidR="00EA1EC3">
        <w:rPr>
          <w:lang w:val="nl-BE"/>
        </w:rPr>
        <w:tab/>
        <w:t xml:space="preserve"> </w:t>
      </w:r>
      <w:r>
        <w:rPr>
          <w:lang w:val="nl-BE"/>
        </w:rPr>
        <w:t>(</w:t>
      </w:r>
      <w:r w:rsidRPr="00954AAD">
        <w:rPr>
          <w:rFonts w:cs="Times New Roman"/>
          <w:b/>
          <w:i/>
          <w:color w:val="56092F"/>
          <w:lang w:val="nl-BE"/>
        </w:rPr>
        <w:t>weersafhangkelijk</w:t>
      </w:r>
      <w:r w:rsidR="00954AAD">
        <w:rPr>
          <w:rFonts w:cs="Times New Roman"/>
          <w:b/>
          <w:i/>
          <w:color w:val="56092F"/>
          <w:lang w:val="nl-BE"/>
        </w:rPr>
        <w:t xml:space="preserve">, </w:t>
      </w:r>
      <w:r w:rsidR="009E3C4C">
        <w:rPr>
          <w:rFonts w:cs="Times New Roman"/>
          <w:b/>
          <w:i/>
          <w:color w:val="56092F"/>
          <w:lang w:val="nl-BE"/>
        </w:rPr>
        <w:t>info via Whatsapp</w:t>
      </w:r>
      <w:r>
        <w:rPr>
          <w:lang w:val="nl-BE"/>
        </w:rPr>
        <w:t>)</w:t>
      </w:r>
    </w:p>
    <w:p w14:paraId="47AEAC90" w14:textId="77777777" w:rsidR="00954AAD" w:rsidRPr="00954AAD" w:rsidRDefault="00954AAD" w:rsidP="00954AAD">
      <w:pPr>
        <w:rPr>
          <w:lang w:val="nl-BE"/>
        </w:rPr>
      </w:pPr>
    </w:p>
    <w:p w14:paraId="2646D205" w14:textId="131104BD" w:rsidR="007F7BD2" w:rsidRDefault="00FF492B" w:rsidP="00520071">
      <w:pPr>
        <w:rPr>
          <w:lang w:val="nl-BE"/>
        </w:rPr>
      </w:pPr>
      <w:r>
        <w:rPr>
          <w:lang w:val="nl-BE"/>
        </w:rPr>
        <w:t>Aangevraagde l</w:t>
      </w:r>
      <w:r w:rsidR="007F7BD2">
        <w:rPr>
          <w:lang w:val="nl-BE"/>
        </w:rPr>
        <w:t>ocaties</w:t>
      </w:r>
    </w:p>
    <w:p w14:paraId="3C6367B2" w14:textId="77777777" w:rsidR="00954AAD" w:rsidRDefault="00954AAD" w:rsidP="00520071">
      <w:pPr>
        <w:rPr>
          <w:lang w:val="nl-BE"/>
        </w:rPr>
      </w:pPr>
    </w:p>
    <w:p w14:paraId="44B8717C" w14:textId="332CEF1D" w:rsidR="009E3C4C" w:rsidRPr="009E3C4C" w:rsidRDefault="007F7BD2" w:rsidP="007F7BD2">
      <w:pPr>
        <w:pStyle w:val="ListParagraph"/>
        <w:numPr>
          <w:ilvl w:val="0"/>
          <w:numId w:val="7"/>
        </w:numPr>
        <w:rPr>
          <w:lang w:val="nl-BE"/>
        </w:rPr>
      </w:pPr>
      <w:r>
        <w:rPr>
          <w:lang w:val="nl-BE"/>
        </w:rPr>
        <w:t>Stadspark, Abdijstraat 45, 3800 Sint-Truiden</w:t>
      </w:r>
    </w:p>
    <w:p w14:paraId="3A595B07" w14:textId="77777777" w:rsidR="00954AAD" w:rsidRPr="00954AAD" w:rsidRDefault="00954AAD" w:rsidP="00954AAD">
      <w:pPr>
        <w:rPr>
          <w:lang w:val="nl-BE"/>
        </w:rPr>
      </w:pPr>
    </w:p>
    <w:p w14:paraId="07A3AC6D" w14:textId="4AAD01D7" w:rsidR="007F7BD2" w:rsidRDefault="007F7BD2" w:rsidP="007F7BD2">
      <w:pPr>
        <w:rPr>
          <w:lang w:val="nl-BE"/>
        </w:rPr>
      </w:pPr>
      <w:r>
        <w:rPr>
          <w:lang w:val="nl-BE"/>
        </w:rPr>
        <w:t>Benodigdheden</w:t>
      </w:r>
    </w:p>
    <w:p w14:paraId="6A2C7A55" w14:textId="77777777" w:rsidR="00954AAD" w:rsidRDefault="00954AAD" w:rsidP="007F7BD2">
      <w:pPr>
        <w:rPr>
          <w:lang w:val="nl-BE"/>
        </w:rPr>
      </w:pPr>
    </w:p>
    <w:p w14:paraId="124AF58B" w14:textId="1D65A16A" w:rsidR="007F7BD2" w:rsidRDefault="00954AAD" w:rsidP="007F7BD2">
      <w:pPr>
        <w:pStyle w:val="ListParagraph"/>
        <w:numPr>
          <w:ilvl w:val="0"/>
          <w:numId w:val="9"/>
        </w:numPr>
        <w:rPr>
          <w:lang w:val="nl-BE"/>
        </w:rPr>
      </w:pPr>
      <w:r>
        <w:rPr>
          <w:lang w:val="nl-BE"/>
        </w:rPr>
        <w:t>s</w:t>
      </w:r>
      <w:r w:rsidR="007F7BD2">
        <w:rPr>
          <w:lang w:val="nl-BE"/>
        </w:rPr>
        <w:t>chuimrubber matje</w:t>
      </w:r>
    </w:p>
    <w:p w14:paraId="27CFA39C" w14:textId="6698631A" w:rsidR="007F7BD2" w:rsidRDefault="00954AAD" w:rsidP="007F7BD2">
      <w:pPr>
        <w:pStyle w:val="ListParagraph"/>
        <w:numPr>
          <w:ilvl w:val="0"/>
          <w:numId w:val="9"/>
        </w:numPr>
        <w:rPr>
          <w:lang w:val="nl-BE"/>
        </w:rPr>
      </w:pPr>
      <w:r>
        <w:rPr>
          <w:lang w:val="nl-BE"/>
        </w:rPr>
        <w:t>f</w:t>
      </w:r>
      <w:r w:rsidR="007F7BD2">
        <w:rPr>
          <w:lang w:val="nl-BE"/>
        </w:rPr>
        <w:t>lesje water</w:t>
      </w:r>
    </w:p>
    <w:p w14:paraId="012E26CD" w14:textId="0FAD92E3" w:rsidR="007F7BD2" w:rsidRDefault="00954AAD" w:rsidP="007F7BD2">
      <w:pPr>
        <w:pStyle w:val="ListParagraph"/>
        <w:numPr>
          <w:ilvl w:val="0"/>
          <w:numId w:val="9"/>
        </w:numPr>
        <w:rPr>
          <w:lang w:val="nl-BE"/>
        </w:rPr>
      </w:pPr>
      <w:r>
        <w:rPr>
          <w:lang w:val="nl-BE"/>
        </w:rPr>
        <w:t>h</w:t>
      </w:r>
      <w:r w:rsidR="007F7BD2">
        <w:rPr>
          <w:lang w:val="nl-BE"/>
        </w:rPr>
        <w:t>anddoek</w:t>
      </w:r>
    </w:p>
    <w:p w14:paraId="2E2C0A3B" w14:textId="219F8C45" w:rsidR="00954AAD" w:rsidRPr="007F7BD2" w:rsidRDefault="00954AAD" w:rsidP="007F7BD2">
      <w:pPr>
        <w:pStyle w:val="ListParagraph"/>
        <w:numPr>
          <w:ilvl w:val="0"/>
          <w:numId w:val="9"/>
        </w:numPr>
        <w:rPr>
          <w:lang w:val="nl-BE"/>
        </w:rPr>
      </w:pPr>
      <w:r>
        <w:rPr>
          <w:lang w:val="nl-BE"/>
        </w:rPr>
        <w:t>sportkledij</w:t>
      </w:r>
    </w:p>
    <w:p w14:paraId="34E2A7F9" w14:textId="366DCAC9" w:rsidR="00520071" w:rsidRDefault="00520071" w:rsidP="00520071">
      <w:pPr>
        <w:rPr>
          <w:lang w:val="nl-BE"/>
        </w:rPr>
      </w:pPr>
    </w:p>
    <w:p w14:paraId="2D09576A" w14:textId="767657F6" w:rsidR="00520071" w:rsidRDefault="00520071" w:rsidP="00520071">
      <w:pPr>
        <w:rPr>
          <w:lang w:val="nl-BE"/>
        </w:rPr>
      </w:pPr>
    </w:p>
    <w:p w14:paraId="35196949" w14:textId="034DB84F" w:rsidR="00954AAD" w:rsidRPr="00520071" w:rsidRDefault="00EA1EC3" w:rsidP="00520071">
      <w:pPr>
        <w:rPr>
          <w:lang w:val="nl-BE"/>
        </w:rPr>
      </w:pPr>
      <w:r>
        <w:rPr>
          <w:lang w:val="nl-BE"/>
        </w:rPr>
        <w:lastRenderedPageBreak/>
        <w:t xml:space="preserve">Indien er verdere vragen mochten zijn, aarzel dan niet om één van onze trainers of bestuurleden te contacteren. De meeste telefoonnummers kan je terugvinden op onze website </w:t>
      </w:r>
      <w:hyperlink r:id="rId20" w:history="1">
        <w:r w:rsidR="009E3C4C" w:rsidRPr="009E3C4C">
          <w:rPr>
            <w:rStyle w:val="Hyperlink"/>
            <w:lang w:val="nl-BE"/>
          </w:rPr>
          <w:t>www.jcsinttruiden.be</w:t>
        </w:r>
      </w:hyperlink>
    </w:p>
    <w:p w14:paraId="75D1BFF9" w14:textId="027EA31D" w:rsidR="00DA6A74" w:rsidRDefault="00DA6A74" w:rsidP="00DA6A74">
      <w:pPr>
        <w:rPr>
          <w:lang w:val="nl-BE"/>
        </w:rPr>
      </w:pPr>
    </w:p>
    <w:p w14:paraId="4F442EB4" w14:textId="349C13C4" w:rsidR="00DA6A74" w:rsidRDefault="00EA1EC3" w:rsidP="00DA6A74">
      <w:pPr>
        <w:rPr>
          <w:lang w:val="nl-BE"/>
        </w:rPr>
      </w:pPr>
      <w:r>
        <w:rPr>
          <w:lang w:val="nl-BE"/>
        </w:rPr>
        <w:t>Wij hopen om jullie allemaal terug te kunnen zien op één van deze trainingsmomenten!</w:t>
      </w:r>
    </w:p>
    <w:p w14:paraId="62AF13FA" w14:textId="6DFA2B44" w:rsidR="00EA1EC3" w:rsidRDefault="00EA1EC3" w:rsidP="00DA6A74">
      <w:pPr>
        <w:rPr>
          <w:lang w:val="nl-BE"/>
        </w:rPr>
      </w:pPr>
    </w:p>
    <w:p w14:paraId="315ABE13" w14:textId="3358C7D1" w:rsidR="00EA1EC3" w:rsidRDefault="00EA1EC3" w:rsidP="00DA6A74">
      <w:pPr>
        <w:rPr>
          <w:lang w:val="nl-BE"/>
        </w:rPr>
      </w:pPr>
      <w:r>
        <w:rPr>
          <w:lang w:val="nl-BE"/>
        </w:rPr>
        <w:t>Dank voor het vertrouwen en met de meeste hoogachting,</w:t>
      </w:r>
    </w:p>
    <w:p w14:paraId="21FB03A3" w14:textId="7BF95D8A" w:rsidR="00EA1EC3" w:rsidRDefault="00EA1EC3" w:rsidP="00DA6A74">
      <w:pPr>
        <w:rPr>
          <w:lang w:val="nl-BE"/>
        </w:rPr>
      </w:pPr>
      <w:r>
        <w:rPr>
          <w:lang w:val="nl-BE"/>
        </w:rPr>
        <w:t>Namens bestuur en trainers van JC Sint-Truiden,</w:t>
      </w:r>
    </w:p>
    <w:p w14:paraId="2886728B" w14:textId="56DC5F06" w:rsidR="00EA1EC3" w:rsidRDefault="00EA1EC3" w:rsidP="00DA6A74">
      <w:pPr>
        <w:rPr>
          <w:lang w:val="nl-BE"/>
        </w:rPr>
      </w:pPr>
    </w:p>
    <w:p w14:paraId="5F3646C3" w14:textId="0A0E25F9" w:rsidR="00EA1EC3" w:rsidRPr="00DA6A74" w:rsidRDefault="00EA1EC3" w:rsidP="00DA6A74">
      <w:pPr>
        <w:rPr>
          <w:lang w:val="nl-BE"/>
        </w:rPr>
      </w:pPr>
      <w:r>
        <w:rPr>
          <w:lang w:val="nl-BE"/>
        </w:rPr>
        <w:t>S. Pictoel.</w:t>
      </w:r>
    </w:p>
    <w:p w14:paraId="600C8D11" w14:textId="6A09870D" w:rsidR="00A82EA8" w:rsidRDefault="00A82EA8" w:rsidP="00CF5397">
      <w:pPr>
        <w:rPr>
          <w:lang w:val="nl-BE"/>
        </w:rPr>
      </w:pPr>
    </w:p>
    <w:p w14:paraId="0A8EE6E3" w14:textId="77777777" w:rsidR="00A82EA8" w:rsidRDefault="00A82EA8" w:rsidP="00CF5397">
      <w:pPr>
        <w:rPr>
          <w:lang w:val="nl-BE"/>
        </w:rPr>
      </w:pPr>
    </w:p>
    <w:p w14:paraId="72338F23" w14:textId="1233E319" w:rsidR="00A82EA8" w:rsidRDefault="00A82EA8" w:rsidP="00CF5397">
      <w:pPr>
        <w:rPr>
          <w:lang w:val="nl-BE"/>
        </w:rPr>
      </w:pPr>
    </w:p>
    <w:sectPr w:rsidR="00A82EA8" w:rsidSect="00E412EC">
      <w:headerReference w:type="default" r:id="rId21"/>
      <w:foot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ACE9E" w14:textId="77777777" w:rsidR="00B6187D" w:rsidRDefault="00B6187D" w:rsidP="00537170">
      <w:r>
        <w:separator/>
      </w:r>
    </w:p>
  </w:endnote>
  <w:endnote w:type="continuationSeparator" w:id="0">
    <w:p w14:paraId="70292CCC" w14:textId="77777777" w:rsidR="00B6187D" w:rsidRDefault="00B6187D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E52E6" w14:textId="44C2DF0A" w:rsidR="007F7BD2" w:rsidRDefault="007F7BD2" w:rsidP="00537170">
    <w:pPr>
      <w:pStyle w:val="Footer"/>
      <w:jc w:val="center"/>
      <w:rPr>
        <w:sz w:val="32"/>
        <w:lang w:val="nl-BE"/>
      </w:rPr>
    </w:pPr>
    <w:r>
      <w:rPr>
        <w:noProof/>
        <w:sz w:val="32"/>
        <w:lang w:val="nl-BE"/>
      </w:rPr>
      <w:drawing>
        <wp:anchor distT="0" distB="0" distL="114300" distR="114300" simplePos="0" relativeHeight="251662336" behindDoc="1" locked="0" layoutInCell="1" allowOverlap="1" wp14:anchorId="2C87BB1A" wp14:editId="4E097578">
          <wp:simplePos x="0" y="0"/>
          <wp:positionH relativeFrom="column">
            <wp:posOffset>286385</wp:posOffset>
          </wp:positionH>
          <wp:positionV relativeFrom="paragraph">
            <wp:posOffset>142875</wp:posOffset>
          </wp:positionV>
          <wp:extent cx="766240" cy="420551"/>
          <wp:effectExtent l="0" t="0" r="0" b="0"/>
          <wp:wrapNone/>
          <wp:docPr id="5" name="Picture 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HEMONGWAYS_2.png"/>
                  <pic:cNvPicPr/>
                </pic:nvPicPr>
                <pic:blipFill>
                  <a:blip r:embed="rId1">
                    <a:alphaModFix amt="3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" cy="42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val="nl-BE"/>
      </w:rPr>
      <w:drawing>
        <wp:anchor distT="0" distB="0" distL="114300" distR="114300" simplePos="0" relativeHeight="251663360" behindDoc="1" locked="0" layoutInCell="1" allowOverlap="1" wp14:anchorId="2F98CFC8" wp14:editId="4F6285EE">
          <wp:simplePos x="0" y="0"/>
          <wp:positionH relativeFrom="column">
            <wp:posOffset>4304211</wp:posOffset>
          </wp:positionH>
          <wp:positionV relativeFrom="paragraph">
            <wp:posOffset>140244</wp:posOffset>
          </wp:positionV>
          <wp:extent cx="595903" cy="442728"/>
          <wp:effectExtent l="0" t="0" r="127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CAFE_2.png"/>
                  <pic:cNvPicPr/>
                </pic:nvPicPr>
                <pic:blipFill>
                  <a:blip r:embed="rId2">
                    <a:alphaModFix amt="4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27" cy="442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762">
      <w:rPr>
        <w:rFonts w:cs="Times New Roman"/>
        <w:b/>
        <w:i/>
        <w:noProof/>
        <w:color w:val="56092F"/>
        <w:sz w:val="20"/>
        <w:lang w:val="nl-BE"/>
      </w:rPr>
      <w:drawing>
        <wp:anchor distT="0" distB="0" distL="114300" distR="114300" simplePos="0" relativeHeight="251661312" behindDoc="1" locked="0" layoutInCell="1" allowOverlap="1" wp14:anchorId="0EEB4E7F" wp14:editId="1819C443">
          <wp:simplePos x="0" y="0"/>
          <wp:positionH relativeFrom="column">
            <wp:posOffset>5048250</wp:posOffset>
          </wp:positionH>
          <wp:positionV relativeFrom="paragraph">
            <wp:posOffset>138111</wp:posOffset>
          </wp:positionV>
          <wp:extent cx="522515" cy="469076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alphaModFix amt="46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22515" cy="46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CDE14" w14:textId="125F6204" w:rsidR="007F7BD2" w:rsidRDefault="007F7BD2" w:rsidP="00537170">
    <w:pPr>
      <w:pStyle w:val="Footer"/>
      <w:jc w:val="center"/>
      <w:rPr>
        <w:sz w:val="32"/>
        <w:lang w:val="nl-BE"/>
      </w:rPr>
    </w:pPr>
    <w:r w:rsidRPr="00E65762">
      <w:rPr>
        <w:sz w:val="24"/>
        <w:lang w:val="nl-BE"/>
      </w:rPr>
      <w:t>JUDO, ZOVEEL MÉÉR DAN EEN SPORT !</w:t>
    </w:r>
    <w:r w:rsidRPr="005F0765">
      <w:rPr>
        <w:noProof/>
        <w:sz w:val="32"/>
        <w:lang w:val="nl-BE"/>
      </w:rPr>
      <w:t xml:space="preserve"> </w:t>
    </w:r>
    <w:r>
      <w:rPr>
        <w:noProof/>
        <w:sz w:val="32"/>
        <w:lang w:val="nl-BE"/>
      </w:rPr>
      <w:t xml:space="preserve">    </w:t>
    </w:r>
  </w:p>
  <w:p w14:paraId="0F608614" w14:textId="1BB75C69" w:rsidR="007F7BD2" w:rsidRPr="00537170" w:rsidRDefault="007F7BD2" w:rsidP="00537170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>
      <w:rPr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74110B">
      <w:rPr>
        <w:noProof/>
        <w:sz w:val="13"/>
        <w:lang w:val="nl-BE"/>
      </w:rPr>
      <w:t>3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D7205" w14:textId="77777777" w:rsidR="00B6187D" w:rsidRDefault="00B6187D" w:rsidP="00537170">
      <w:r>
        <w:separator/>
      </w:r>
    </w:p>
  </w:footnote>
  <w:footnote w:type="continuationSeparator" w:id="0">
    <w:p w14:paraId="26E43E0E" w14:textId="77777777" w:rsidR="00B6187D" w:rsidRDefault="00B6187D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7F7BD2" w:rsidRPr="00E65762" w14:paraId="460EF857" w14:textId="77777777" w:rsidTr="00DA6A74">
      <w:tc>
        <w:tcPr>
          <w:tcW w:w="2250" w:type="dxa"/>
          <w:vMerge w:val="restart"/>
        </w:tcPr>
        <w:p w14:paraId="60DFD935" w14:textId="77777777" w:rsidR="007F7BD2" w:rsidRDefault="007F7BD2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val="nl-BE"/>
            </w:rPr>
            <w:drawing>
              <wp:anchor distT="0" distB="0" distL="114300" distR="114300" simplePos="0" relativeHeight="251659264" behindDoc="0" locked="0" layoutInCell="1" allowOverlap="1" wp14:anchorId="16E3209E" wp14:editId="2267175B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6EE485E3" w:rsidR="007F7BD2" w:rsidRPr="002C1B6B" w:rsidRDefault="007F7BD2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LEEMSTRAAT 20, B-3800 SINT-TRUIDEN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7F7BD2" w:rsidRPr="002C1B6B" w14:paraId="5CD4F004" w14:textId="77777777" w:rsidTr="00DA6A74">
      <w:tc>
        <w:tcPr>
          <w:tcW w:w="2250" w:type="dxa"/>
          <w:vMerge/>
        </w:tcPr>
        <w:p w14:paraId="475A0B67" w14:textId="77777777" w:rsidR="007F7BD2" w:rsidRPr="002C1B6B" w:rsidRDefault="007F7BD2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64745A8A" w14:textId="4C6918EA" w:rsidR="007F7BD2" w:rsidRPr="000E6984" w:rsidRDefault="007F7BD2" w:rsidP="0011172B">
          <w:pPr>
            <w:shd w:val="clear" w:color="auto" w:fill="B1092F"/>
            <w:jc w:val="center"/>
            <w:rPr>
              <w:color w:val="FFFFFF" w:themeColor="background1"/>
              <w:sz w:val="36"/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>START AANGEPASTE TRAININGEN</w:t>
          </w:r>
        </w:p>
        <w:p w14:paraId="5EC23E17" w14:textId="77777777" w:rsidR="007F7BD2" w:rsidRPr="002C1B6B" w:rsidRDefault="007F7BD2" w:rsidP="0011172B">
          <w:pPr>
            <w:pStyle w:val="Header"/>
            <w:rPr>
              <w:lang w:val="nl-BE"/>
            </w:rPr>
          </w:pPr>
        </w:p>
      </w:tc>
    </w:tr>
  </w:tbl>
  <w:p w14:paraId="46235C1E" w14:textId="3BD85C29" w:rsidR="007F7BD2" w:rsidRPr="0011172B" w:rsidRDefault="007F7BD2" w:rsidP="00111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E0FE4"/>
    <w:multiLevelType w:val="hybridMultilevel"/>
    <w:tmpl w:val="986C0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20B32"/>
    <w:multiLevelType w:val="hybridMultilevel"/>
    <w:tmpl w:val="3BBE5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351C4"/>
    <w:multiLevelType w:val="hybridMultilevel"/>
    <w:tmpl w:val="2AE61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75562"/>
    <w:multiLevelType w:val="hybridMultilevel"/>
    <w:tmpl w:val="B594A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47CBC"/>
    <w:multiLevelType w:val="hybridMultilevel"/>
    <w:tmpl w:val="1C0EA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9"/>
  </w:num>
  <w:num w:numId="5">
    <w:abstractNumId w:val="1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6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97"/>
    <w:rsid w:val="00041B61"/>
    <w:rsid w:val="000A3C6E"/>
    <w:rsid w:val="000B7A12"/>
    <w:rsid w:val="0011172B"/>
    <w:rsid w:val="00184097"/>
    <w:rsid w:val="00234BD0"/>
    <w:rsid w:val="00330A29"/>
    <w:rsid w:val="00333985"/>
    <w:rsid w:val="003A3327"/>
    <w:rsid w:val="003F36F5"/>
    <w:rsid w:val="004D308F"/>
    <w:rsid w:val="00520071"/>
    <w:rsid w:val="00537170"/>
    <w:rsid w:val="00647C92"/>
    <w:rsid w:val="00682EE8"/>
    <w:rsid w:val="00703AF3"/>
    <w:rsid w:val="00736654"/>
    <w:rsid w:val="0074110B"/>
    <w:rsid w:val="007F7BD2"/>
    <w:rsid w:val="008F2251"/>
    <w:rsid w:val="00913917"/>
    <w:rsid w:val="00954AAD"/>
    <w:rsid w:val="009B5399"/>
    <w:rsid w:val="009C556F"/>
    <w:rsid w:val="009E3C4C"/>
    <w:rsid w:val="009F5929"/>
    <w:rsid w:val="00A01888"/>
    <w:rsid w:val="00A82EA8"/>
    <w:rsid w:val="00AE4555"/>
    <w:rsid w:val="00B073E5"/>
    <w:rsid w:val="00B6187D"/>
    <w:rsid w:val="00C22953"/>
    <w:rsid w:val="00C606CA"/>
    <w:rsid w:val="00CF5397"/>
    <w:rsid w:val="00D762D0"/>
    <w:rsid w:val="00D94FBD"/>
    <w:rsid w:val="00DA6A74"/>
    <w:rsid w:val="00DE2C47"/>
    <w:rsid w:val="00E317F2"/>
    <w:rsid w:val="00E412EC"/>
    <w:rsid w:val="00E65762"/>
    <w:rsid w:val="00EA1EC3"/>
    <w:rsid w:val="00FB5A49"/>
    <w:rsid w:val="00FB5B7E"/>
    <w:rsid w:val="00FF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">
    <w:name w:val="Nadruk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">
    <w:name w:val="Titel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paragraph" w:styleId="BalloonText">
    <w:name w:val="Balloon Text"/>
    <w:basedOn w:val="Normal"/>
    <w:link w:val="BalloonTextChar"/>
    <w:uiPriority w:val="99"/>
    <w:semiHidden/>
    <w:unhideWhenUsed/>
    <w:rsid w:val="00703A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F3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3C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E3C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3C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csinttruiden.be/" TargetMode="External"/><Relationship Id="rId13" Type="http://schemas.openxmlformats.org/officeDocument/2006/relationships/hyperlink" Target="https://www.formdesk.com/jcsinttruiden/OLT20200609" TargetMode="External"/><Relationship Id="rId18" Type="http://schemas.openxmlformats.org/officeDocument/2006/relationships/hyperlink" Target="https://www.formdesk.com/jcsinttruiden/OLT20200626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formdesk.com/jcsinttruiden/OLT20200605" TargetMode="External"/><Relationship Id="rId17" Type="http://schemas.openxmlformats.org/officeDocument/2006/relationships/hyperlink" Target="https://www.formdesk.com/jcsinttruiden/OLT202006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rmdesk.com/jcsinttruiden/OLT20200619" TargetMode="External"/><Relationship Id="rId20" Type="http://schemas.openxmlformats.org/officeDocument/2006/relationships/hyperlink" Target="http://www.jcsinttruiden.b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rmdesk.com/jcsinttruiden/OLT20200602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ormdesk.com/jcsinttruiden/OLT2020061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ormdesk.com/jcsinttruiden/OLT20200529" TargetMode="External"/><Relationship Id="rId19" Type="http://schemas.openxmlformats.org/officeDocument/2006/relationships/hyperlink" Target="https://www.formdesk.com/jcsinttruiden/OLT202006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rmdesk.com/jcsinttruiden/OLT20200526" TargetMode="External"/><Relationship Id="rId14" Type="http://schemas.openxmlformats.org/officeDocument/2006/relationships/hyperlink" Target="https://www.formdesk.com/jcsinttruiden/OLT20200612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/Library/Group%20Containers/UBF8T346G9.Office/User%20Content.localized/Templates.localized/Communicatie%20template%20JC%20Sint-Truid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47223B-FD7C-8A43-9E80-3D56DEFD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Communicatie template JC Sint-Truiden.dotx</Template>
  <TotalTime>31</TotalTime>
  <Pages>3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7</cp:revision>
  <dcterms:created xsi:type="dcterms:W3CDTF">2020-05-18T22:03:00Z</dcterms:created>
  <dcterms:modified xsi:type="dcterms:W3CDTF">2020-05-22T11:06:00Z</dcterms:modified>
</cp:coreProperties>
</file>